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8346B" w14:textId="31A2E04E" w:rsidR="00543DF5" w:rsidRPr="009E5245" w:rsidRDefault="009A724C" w:rsidP="009E5245">
      <w:pPr>
        <w:pStyle w:val="Heading2"/>
        <w:rPr>
          <w:b w:val="0"/>
          <w:sz w:val="22"/>
          <w:szCs w:val="22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7555BFC" wp14:editId="6853F2AB">
                <wp:simplePos x="0" y="0"/>
                <wp:positionH relativeFrom="margin">
                  <wp:posOffset>121920</wp:posOffset>
                </wp:positionH>
                <wp:positionV relativeFrom="paragraph">
                  <wp:posOffset>11430</wp:posOffset>
                </wp:positionV>
                <wp:extent cx="8153400" cy="725805"/>
                <wp:effectExtent l="0" t="0" r="0" b="1714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409E6" w14:textId="35363E7E" w:rsidR="006C4139" w:rsidRPr="007C0832" w:rsidRDefault="006C4139" w:rsidP="009A724C">
                            <w:pPr>
                              <w:jc w:val="center"/>
                              <w:rPr>
                                <w:rFonts w:ascii="Cachet Bold" w:hAnsi="Cachet Bold"/>
                                <w:b/>
                                <w:bCs/>
                                <w:color w:val="FF0000"/>
                                <w:sz w:val="46"/>
                                <w:szCs w:val="46"/>
                              </w:rPr>
                            </w:pPr>
                            <w:r w:rsidRPr="007C0832">
                              <w:rPr>
                                <w:rFonts w:ascii="Cachet Bold" w:hAnsi="Cachet Bold"/>
                                <w:b/>
                                <w:bCs/>
                                <w:color w:val="FF0000"/>
                                <w:sz w:val="46"/>
                                <w:szCs w:val="46"/>
                              </w:rPr>
                              <w:t>Missoula YMCA Adaptive Program</w:t>
                            </w:r>
                          </w:p>
                          <w:p w14:paraId="2AD79FF1" w14:textId="775805CE" w:rsidR="006C4139" w:rsidRPr="007C0832" w:rsidRDefault="00464B19" w:rsidP="009A724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achet Bold" w:hAnsi="Cachet Bold"/>
                                <w:b/>
                                <w:bCs/>
                                <w:color w:val="FF0000"/>
                                <w:sz w:val="46"/>
                                <w:szCs w:val="46"/>
                              </w:rPr>
                              <w:t>May</w:t>
                            </w:r>
                            <w:r w:rsidR="00016274">
                              <w:rPr>
                                <w:rFonts w:ascii="Cachet Bold" w:hAnsi="Cachet Bold"/>
                                <w:b/>
                                <w:bCs/>
                                <w:color w:val="FF0000"/>
                                <w:sz w:val="46"/>
                                <w:szCs w:val="46"/>
                              </w:rPr>
                              <w:t xml:space="preserve"> 202</w:t>
                            </w:r>
                            <w:r w:rsidR="004217CA">
                              <w:rPr>
                                <w:rFonts w:ascii="Cachet Bold" w:hAnsi="Cachet Bold"/>
                                <w:b/>
                                <w:bCs/>
                                <w:color w:val="FF0000"/>
                                <w:sz w:val="46"/>
                                <w:szCs w:val="4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555BF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.6pt;margin-top:.9pt;width:642pt;height:57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" o:allowincell="f" filled="f" stroked="f">
                <v:textbox inset="0,0,0,0">
                  <w:txbxContent>
                    <w:p w14:paraId="6EE409E6" w14:textId="35363E7E" w:rsidR="006C4139" w:rsidRPr="007C0832" w:rsidRDefault="006C4139" w:rsidP="009A724C">
                      <w:pPr>
                        <w:jc w:val="center"/>
                        <w:rPr>
                          <w:rFonts w:ascii="Cachet Bold" w:hAnsi="Cachet Bold"/>
                          <w:b/>
                          <w:bCs/>
                          <w:color w:val="FF0000"/>
                          <w:sz w:val="46"/>
                          <w:szCs w:val="46"/>
                        </w:rPr>
                      </w:pPr>
                      <w:r w:rsidRPr="007C0832">
                        <w:rPr>
                          <w:rFonts w:ascii="Cachet Bold" w:hAnsi="Cachet Bold"/>
                          <w:b/>
                          <w:bCs/>
                          <w:color w:val="FF0000"/>
                          <w:sz w:val="46"/>
                          <w:szCs w:val="46"/>
                        </w:rPr>
                        <w:t>Missoula YMCA Adaptive Program</w:t>
                      </w:r>
                    </w:p>
                    <w:p w14:paraId="2AD79FF1" w14:textId="775805CE" w:rsidR="006C4139" w:rsidRPr="007C0832" w:rsidRDefault="00464B19" w:rsidP="009A724C">
                      <w:pPr>
                        <w:jc w:val="center"/>
                        <w:rPr>
                          <w:b/>
                          <w:bCs/>
                          <w:color w:val="FF0000"/>
                          <w:sz w:val="46"/>
                          <w:szCs w:val="46"/>
                        </w:rPr>
                      </w:pPr>
                      <w:r>
                        <w:rPr>
                          <w:rFonts w:ascii="Cachet Bold" w:hAnsi="Cachet Bold"/>
                          <w:b/>
                          <w:bCs/>
                          <w:color w:val="FF0000"/>
                          <w:sz w:val="46"/>
                          <w:szCs w:val="46"/>
                        </w:rPr>
                        <w:t>May</w:t>
                      </w:r>
                      <w:r w:rsidR="00016274">
                        <w:rPr>
                          <w:rFonts w:ascii="Cachet Bold" w:hAnsi="Cachet Bold"/>
                          <w:b/>
                          <w:bCs/>
                          <w:color w:val="FF0000"/>
                          <w:sz w:val="46"/>
                          <w:szCs w:val="46"/>
                        </w:rPr>
                        <w:t xml:space="preserve"> 202</w:t>
                      </w:r>
                      <w:r w:rsidR="004217CA">
                        <w:rPr>
                          <w:rFonts w:ascii="Cachet Bold" w:hAnsi="Cachet Bold"/>
                          <w:b/>
                          <w:bCs/>
                          <w:color w:val="FF0000"/>
                          <w:sz w:val="46"/>
                          <w:szCs w:val="46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7B7D">
        <w:rPr>
          <w:noProof/>
        </w:rPr>
        <w:drawing>
          <wp:anchor distT="0" distB="0" distL="114300" distR="114300" simplePos="0" relativeHeight="251664384" behindDoc="0" locked="0" layoutInCell="1" allowOverlap="1" wp14:anchorId="5DE195F4" wp14:editId="52E8CE42">
            <wp:simplePos x="0" y="0"/>
            <wp:positionH relativeFrom="column">
              <wp:posOffset>-2501265</wp:posOffset>
            </wp:positionH>
            <wp:positionV relativeFrom="paragraph">
              <wp:posOffset>-81280</wp:posOffset>
            </wp:positionV>
            <wp:extent cx="1981200" cy="878525"/>
            <wp:effectExtent l="0" t="0" r="0" b="10795"/>
            <wp:wrapNone/>
            <wp:docPr id="23" name="Picture 23" descr="public:Directors:Marketing:Graphics, Images, Photos:Logo and Area of Focus:RGB:Logo and AF_blu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blic:Directors:Marketing:Graphics, Images, Photos:Logo and Area of Focus:RGB:Logo and AF_blu_rg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315">
        <w:rPr>
          <w:noProof/>
        </w:rPr>
        <w:drawing>
          <wp:anchor distT="0" distB="0" distL="114300" distR="114300" simplePos="0" relativeHeight="251660288" behindDoc="0" locked="0" layoutInCell="1" allowOverlap="1" wp14:anchorId="19AD23E5" wp14:editId="567867F8">
            <wp:simplePos x="0" y="0"/>
            <wp:positionH relativeFrom="column">
              <wp:posOffset>-2520315</wp:posOffset>
            </wp:positionH>
            <wp:positionV relativeFrom="paragraph">
              <wp:posOffset>-81280</wp:posOffset>
            </wp:positionV>
            <wp:extent cx="2000250" cy="889000"/>
            <wp:effectExtent l="0" t="0" r="6350" b="0"/>
            <wp:wrapNone/>
            <wp:docPr id="2" name="Picture 2" descr="public:Directors:Marketing:Graphics, Images, Photos:Logo and Area of Focus:RGB:Logo and AF_grn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c:Directors:Marketing:Graphics, Images, Photos:Logo and Area of Focus:RGB:Logo and AF_grn_rg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245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209F939" wp14:editId="1F38D0C8">
                <wp:simplePos x="0" y="0"/>
                <wp:positionH relativeFrom="column">
                  <wp:posOffset>-68580</wp:posOffset>
                </wp:positionH>
                <wp:positionV relativeFrom="paragraph">
                  <wp:posOffset>-48895</wp:posOffset>
                </wp:positionV>
                <wp:extent cx="2356485" cy="802640"/>
                <wp:effectExtent l="0" t="0" r="5715" b="63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F3FB0" w14:textId="77777777" w:rsidR="006C4139" w:rsidRDefault="006C41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4D8BA" wp14:editId="55EB110A">
                                  <wp:extent cx="2006600" cy="802640"/>
                                  <wp:effectExtent l="0" t="0" r="0" b="0"/>
                                  <wp:docPr id="20" name="Picture 20" descr="public:Directors:Marketing:Graphics, Images, Photos:Logo and Area of Focus:RGB:Logo and AF_blk_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ublic:Directors:Marketing:Graphics, Images, Photos:Logo and Area of Focus:RGB:Logo and AF_blk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660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9F939" id="Text Box 2" o:spid="_x0000_s1027" type="#_x0000_t202" style="position:absolute;margin-left:-5.4pt;margin-top:-3.85pt;width:185.55pt;height:6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" o:allowincell="f" filled="f" stroked="f">
                <v:textbox style="mso-fit-shape-to-text:t" inset="0,0,0,0">
                  <w:txbxContent>
                    <w:p w14:paraId="0E1F3FB0" w14:textId="77777777" w:rsidR="006C4139" w:rsidRDefault="006C4139">
                      <w:r>
                        <w:rPr>
                          <w:noProof/>
                        </w:rPr>
                        <w:drawing>
                          <wp:inline distT="0" distB="0" distL="0" distR="0" wp14:anchorId="15B4D8BA" wp14:editId="55EB110A">
                            <wp:extent cx="2006600" cy="802640"/>
                            <wp:effectExtent l="0" t="0" r="0" b="0"/>
                            <wp:docPr id="20" name="Picture 20" descr="public:Directors:Marketing:Graphics, Images, Photos:Logo and Area of Focus:RGB:Logo and AF_blk_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ublic:Directors:Marketing:Graphics, Images, Photos:Logo and Area of Focus:RGB:Logo and AF_blk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660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3FDBD8" w14:textId="5BFB4E88" w:rsidR="00543DF5" w:rsidRPr="009E5245" w:rsidRDefault="005626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A2C37CF" wp14:editId="53009092">
                <wp:simplePos x="0" y="0"/>
                <wp:positionH relativeFrom="margin">
                  <wp:align>right</wp:align>
                </wp:positionH>
                <wp:positionV relativeFrom="paragraph">
                  <wp:posOffset>269875</wp:posOffset>
                </wp:positionV>
                <wp:extent cx="2479675" cy="428625"/>
                <wp:effectExtent l="0" t="0" r="158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6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0BD28" w14:textId="0DB8F0CD" w:rsidR="006C4139" w:rsidRPr="00646574" w:rsidRDefault="006C4139">
                            <w:pPr>
                              <w:rPr>
                                <w:rFonts w:ascii="Cachet Book" w:hAnsi="Cachet Book"/>
                              </w:rPr>
                            </w:pPr>
                            <w:r>
                              <w:rPr>
                                <w:rFonts w:ascii="Cachet Book" w:hAnsi="Cachet Book"/>
                              </w:rPr>
                              <w:t xml:space="preserve">Register </w:t>
                            </w:r>
                            <w:proofErr w:type="gramStart"/>
                            <w:r>
                              <w:rPr>
                                <w:rFonts w:ascii="Cachet Book" w:hAnsi="Cachet Book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Cachet Book" w:hAnsi="Cachet Book"/>
                              </w:rPr>
                              <w:t xml:space="preserve"> All Programs at the YMCA Welcome Desk or Michael @532-6267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C37CF" id="_x0000_s1028" type="#_x0000_t202" style="position:absolute;margin-left:144.05pt;margin-top:21.25pt;width:195.25pt;height:33.7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">
                <v:textbox>
                  <w:txbxContent>
                    <w:p w14:paraId="6900BD28" w14:textId="0DB8F0CD" w:rsidR="006C4139" w:rsidRPr="00646574" w:rsidRDefault="006C4139">
                      <w:pPr>
                        <w:rPr>
                          <w:rFonts w:ascii="Cachet Book" w:hAnsi="Cachet Book"/>
                        </w:rPr>
                      </w:pPr>
                      <w:r>
                        <w:rPr>
                          <w:rFonts w:ascii="Cachet Book" w:hAnsi="Cachet Book"/>
                        </w:rPr>
                        <w:t xml:space="preserve">Register </w:t>
                      </w:r>
                      <w:proofErr w:type="gramStart"/>
                      <w:r>
                        <w:rPr>
                          <w:rFonts w:ascii="Cachet Book" w:hAnsi="Cachet Book"/>
                        </w:rPr>
                        <w:t>For</w:t>
                      </w:r>
                      <w:proofErr w:type="gramEnd"/>
                      <w:r>
                        <w:rPr>
                          <w:rFonts w:ascii="Cachet Book" w:hAnsi="Cachet Book"/>
                        </w:rPr>
                        <w:t xml:space="preserve"> All Programs at the YMCA Welcome Desk or Michael @532-6267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13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980"/>
        <w:gridCol w:w="1980"/>
        <w:gridCol w:w="1980"/>
        <w:gridCol w:w="1980"/>
        <w:gridCol w:w="2004"/>
        <w:gridCol w:w="1956"/>
      </w:tblGrid>
      <w:tr w:rsidR="009A724C" w:rsidRPr="009E5245" w14:paraId="76C220A6" w14:textId="77777777" w:rsidTr="00C9394F">
        <w:trPr>
          <w:trHeight w:hRule="exact" w:val="409"/>
        </w:trPr>
        <w:tc>
          <w:tcPr>
            <w:tcW w:w="1975" w:type="dxa"/>
            <w:shd w:val="clear" w:color="auto" w:fill="0089D0"/>
            <w:vAlign w:val="center"/>
          </w:tcPr>
          <w:p w14:paraId="4DE1A152" w14:textId="4CFB7920" w:rsidR="009A724C" w:rsidRPr="009E5245" w:rsidRDefault="009A724C" w:rsidP="00F934FB">
            <w:pPr>
              <w:pStyle w:val="Heading1"/>
              <w:rPr>
                <w:rFonts w:ascii="Cachet Bold" w:hAnsi="Cachet Bold"/>
                <w:b w:val="0"/>
                <w:color w:val="FFFFFF"/>
              </w:rPr>
            </w:pPr>
            <w:r w:rsidRPr="003F3E39">
              <w:rPr>
                <w:rFonts w:ascii="Cachet Bold" w:hAnsi="Cachet Bold"/>
                <w:b w:val="0"/>
                <w:color w:val="FFFFFF" w:themeColor="background1"/>
              </w:rPr>
              <w:t>SUNDAY</w:t>
            </w:r>
          </w:p>
        </w:tc>
        <w:tc>
          <w:tcPr>
            <w:tcW w:w="1980" w:type="dxa"/>
            <w:shd w:val="clear" w:color="auto" w:fill="0089D0"/>
            <w:vAlign w:val="center"/>
          </w:tcPr>
          <w:p w14:paraId="63F694F0" w14:textId="77777777" w:rsidR="009A724C" w:rsidRPr="009E5245" w:rsidRDefault="009A724C" w:rsidP="00F516CC">
            <w:pPr>
              <w:pStyle w:val="Heading1"/>
              <w:rPr>
                <w:rFonts w:ascii="Cachet Bold" w:hAnsi="Cachet Bold"/>
                <w:b w:val="0"/>
                <w:color w:val="FFFFFF"/>
              </w:rPr>
            </w:pPr>
            <w:r w:rsidRPr="003F3E39">
              <w:rPr>
                <w:rFonts w:ascii="Cachet Bold" w:hAnsi="Cachet Bold"/>
                <w:b w:val="0"/>
                <w:color w:val="FFFFFF" w:themeColor="background1"/>
              </w:rPr>
              <w:t>MONDAY</w:t>
            </w:r>
          </w:p>
        </w:tc>
        <w:tc>
          <w:tcPr>
            <w:tcW w:w="1980" w:type="dxa"/>
            <w:shd w:val="clear" w:color="auto" w:fill="0089D0"/>
            <w:vAlign w:val="center"/>
          </w:tcPr>
          <w:p w14:paraId="05BCA657" w14:textId="77777777" w:rsidR="009A724C" w:rsidRPr="009E5245" w:rsidRDefault="009A724C" w:rsidP="00F516CC">
            <w:pPr>
              <w:jc w:val="center"/>
              <w:rPr>
                <w:rFonts w:ascii="Cachet Bold" w:hAnsi="Cachet Bold"/>
                <w:color w:val="FFFFFF"/>
              </w:rPr>
            </w:pPr>
            <w:r w:rsidRPr="009E5245">
              <w:rPr>
                <w:rFonts w:ascii="Cachet Bold" w:hAnsi="Cachet Bold"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1980" w:type="dxa"/>
            <w:shd w:val="clear" w:color="auto" w:fill="0089D0"/>
          </w:tcPr>
          <w:p w14:paraId="702E8F6B" w14:textId="209EBD8F" w:rsidR="009A724C" w:rsidRPr="009E5245" w:rsidRDefault="009A724C" w:rsidP="00F516CC">
            <w:pPr>
              <w:jc w:val="center"/>
              <w:rPr>
                <w:rFonts w:ascii="Cachet Bold" w:hAnsi="Cachet Bold"/>
                <w:bCs/>
                <w:color w:val="FFFFFF"/>
                <w:sz w:val="24"/>
                <w:szCs w:val="24"/>
              </w:rPr>
            </w:pPr>
            <w:r>
              <w:rPr>
                <w:rFonts w:ascii="Cachet Bold" w:hAnsi="Cachet Bold"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1980" w:type="dxa"/>
            <w:shd w:val="clear" w:color="auto" w:fill="0089D0"/>
            <w:vAlign w:val="center"/>
          </w:tcPr>
          <w:p w14:paraId="31460157" w14:textId="741E62F0" w:rsidR="009A724C" w:rsidRPr="009E5245" w:rsidRDefault="009A724C" w:rsidP="00F516CC">
            <w:pPr>
              <w:jc w:val="center"/>
              <w:rPr>
                <w:rFonts w:ascii="Cachet Bold" w:hAnsi="Cachet Bold"/>
                <w:color w:val="FFFFFF"/>
              </w:rPr>
            </w:pPr>
            <w:r>
              <w:rPr>
                <w:rFonts w:ascii="Cachet Bold" w:hAnsi="Cachet Bold"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04" w:type="dxa"/>
            <w:shd w:val="clear" w:color="auto" w:fill="0089D0"/>
            <w:vAlign w:val="center"/>
          </w:tcPr>
          <w:p w14:paraId="65AE471C" w14:textId="2F0BDA48" w:rsidR="009A724C" w:rsidRPr="009E5245" w:rsidRDefault="009A724C" w:rsidP="00F516CC">
            <w:pPr>
              <w:jc w:val="center"/>
              <w:rPr>
                <w:rFonts w:ascii="Cachet Bold" w:hAnsi="Cachet Bold"/>
                <w:color w:val="FFFFFF"/>
              </w:rPr>
            </w:pPr>
            <w:r>
              <w:rPr>
                <w:rFonts w:ascii="Cachet Bold" w:hAnsi="Cachet Bold"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1956" w:type="dxa"/>
            <w:shd w:val="clear" w:color="auto" w:fill="0089D0"/>
            <w:vAlign w:val="center"/>
          </w:tcPr>
          <w:p w14:paraId="69EAFB93" w14:textId="68A073D2" w:rsidR="009A724C" w:rsidRPr="009E5245" w:rsidRDefault="009A724C" w:rsidP="00F516CC">
            <w:pPr>
              <w:jc w:val="center"/>
              <w:rPr>
                <w:rFonts w:ascii="Cachet Bold" w:hAnsi="Cachet Bold"/>
                <w:color w:val="FFFFFF"/>
              </w:rPr>
            </w:pPr>
            <w:r>
              <w:rPr>
                <w:rFonts w:ascii="Cachet Bold" w:hAnsi="Cachet Bold"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9A724C" w:rsidRPr="009E5245" w14:paraId="06ADD590" w14:textId="77777777" w:rsidTr="00C9394F">
        <w:trPr>
          <w:trHeight w:hRule="exact" w:val="409"/>
        </w:trPr>
        <w:tc>
          <w:tcPr>
            <w:tcW w:w="1975" w:type="dxa"/>
            <w:shd w:val="clear" w:color="auto" w:fill="0089D0"/>
            <w:vAlign w:val="center"/>
          </w:tcPr>
          <w:p w14:paraId="106B6FE0" w14:textId="77777777" w:rsidR="009A724C" w:rsidRPr="009E5245" w:rsidRDefault="009A724C" w:rsidP="00F516CC">
            <w:pPr>
              <w:pStyle w:val="Heading1"/>
              <w:rPr>
                <w:rFonts w:ascii="Cachet Bold" w:hAnsi="Cachet Bold"/>
                <w:b w:val="0"/>
                <w:color w:val="FFFFFF"/>
              </w:rPr>
            </w:pPr>
          </w:p>
        </w:tc>
        <w:tc>
          <w:tcPr>
            <w:tcW w:w="1980" w:type="dxa"/>
            <w:shd w:val="clear" w:color="auto" w:fill="0089D0"/>
            <w:vAlign w:val="center"/>
          </w:tcPr>
          <w:p w14:paraId="04AFA9B0" w14:textId="77777777" w:rsidR="009A724C" w:rsidRPr="009E5245" w:rsidRDefault="009A724C" w:rsidP="00F516CC">
            <w:pPr>
              <w:pStyle w:val="Heading1"/>
              <w:rPr>
                <w:rFonts w:ascii="Cachet Bold" w:hAnsi="Cachet Bold"/>
                <w:b w:val="0"/>
                <w:color w:val="FFFFFF"/>
              </w:rPr>
            </w:pPr>
          </w:p>
        </w:tc>
        <w:tc>
          <w:tcPr>
            <w:tcW w:w="1980" w:type="dxa"/>
            <w:shd w:val="clear" w:color="auto" w:fill="0089D0"/>
            <w:vAlign w:val="center"/>
          </w:tcPr>
          <w:p w14:paraId="620D7916" w14:textId="77777777" w:rsidR="009A724C" w:rsidRPr="009E5245" w:rsidRDefault="009A724C" w:rsidP="00F516CC">
            <w:pPr>
              <w:jc w:val="center"/>
              <w:rPr>
                <w:rFonts w:ascii="Cachet Bold" w:hAnsi="Cachet Bold"/>
                <w:bCs/>
                <w:color w:val="FFFFFF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0089D0"/>
          </w:tcPr>
          <w:p w14:paraId="66923369" w14:textId="77777777" w:rsidR="009A724C" w:rsidRPr="009E5245" w:rsidRDefault="009A724C" w:rsidP="00F516CC">
            <w:pPr>
              <w:jc w:val="center"/>
              <w:rPr>
                <w:rFonts w:ascii="Cachet Bold" w:hAnsi="Cachet Bold"/>
                <w:bCs/>
                <w:color w:val="FFFFFF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0089D0"/>
            <w:vAlign w:val="center"/>
          </w:tcPr>
          <w:p w14:paraId="39EB2B04" w14:textId="4540EB5D" w:rsidR="009A724C" w:rsidRPr="009E5245" w:rsidRDefault="009A724C" w:rsidP="00F516CC">
            <w:pPr>
              <w:jc w:val="center"/>
              <w:rPr>
                <w:rFonts w:ascii="Cachet Bold" w:hAnsi="Cachet Bold"/>
                <w:bCs/>
                <w:color w:val="FFFFFF"/>
                <w:sz w:val="24"/>
                <w:szCs w:val="24"/>
              </w:rPr>
            </w:pPr>
          </w:p>
        </w:tc>
        <w:tc>
          <w:tcPr>
            <w:tcW w:w="2004" w:type="dxa"/>
            <w:shd w:val="clear" w:color="auto" w:fill="0089D0"/>
            <w:vAlign w:val="center"/>
          </w:tcPr>
          <w:p w14:paraId="0DDE131F" w14:textId="77777777" w:rsidR="009A724C" w:rsidRPr="009E5245" w:rsidRDefault="009A724C" w:rsidP="00F516CC">
            <w:pPr>
              <w:jc w:val="center"/>
              <w:rPr>
                <w:rFonts w:ascii="Cachet Bold" w:hAnsi="Cachet Bold"/>
                <w:bCs/>
                <w:color w:val="FFFFFF"/>
                <w:sz w:val="24"/>
                <w:szCs w:val="24"/>
              </w:rPr>
            </w:pPr>
          </w:p>
        </w:tc>
        <w:tc>
          <w:tcPr>
            <w:tcW w:w="1956" w:type="dxa"/>
            <w:shd w:val="clear" w:color="auto" w:fill="0089D0"/>
            <w:vAlign w:val="center"/>
          </w:tcPr>
          <w:p w14:paraId="1B90377F" w14:textId="77777777" w:rsidR="009A724C" w:rsidRPr="009E5245" w:rsidRDefault="009A724C" w:rsidP="00F516CC">
            <w:pPr>
              <w:jc w:val="center"/>
              <w:rPr>
                <w:rFonts w:ascii="Cachet Bold" w:hAnsi="Cachet Bold"/>
                <w:bCs/>
                <w:color w:val="FFFFFF"/>
                <w:sz w:val="24"/>
                <w:szCs w:val="24"/>
              </w:rPr>
            </w:pPr>
          </w:p>
        </w:tc>
      </w:tr>
      <w:tr w:rsidR="00A855D6" w:rsidRPr="009E5245" w14:paraId="2D561518" w14:textId="77777777" w:rsidTr="00464B19">
        <w:trPr>
          <w:trHeight w:hRule="exact" w:val="1528"/>
        </w:trPr>
        <w:tc>
          <w:tcPr>
            <w:tcW w:w="1975" w:type="dxa"/>
          </w:tcPr>
          <w:p w14:paraId="209141EB" w14:textId="77777777" w:rsidR="00562667" w:rsidRDefault="002D14ED" w:rsidP="00B62C42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  <w:sz w:val="24"/>
                <w:szCs w:val="28"/>
              </w:rPr>
              <w:t>*</w:t>
            </w:r>
            <w:r w:rsidRPr="002D14ED">
              <w:rPr>
                <w:rFonts w:ascii="Cachet Book" w:hAnsi="Cachet Book"/>
              </w:rPr>
              <w:t>Indicates Program is open to all YMCA members and won’t have adaptive staff</w:t>
            </w:r>
          </w:p>
          <w:p w14:paraId="55E6A14B" w14:textId="21E3727D" w:rsidR="002D14ED" w:rsidRPr="00B62C42" w:rsidRDefault="002D14ED" w:rsidP="00B62C42">
            <w:pPr>
              <w:rPr>
                <w:rFonts w:ascii="Cachet Book" w:hAnsi="Cachet Book"/>
                <w:sz w:val="24"/>
                <w:szCs w:val="28"/>
              </w:rPr>
            </w:pPr>
            <w:r>
              <w:rPr>
                <w:rFonts w:ascii="Cachet Book" w:hAnsi="Cachet Book"/>
              </w:rPr>
              <w:t>on hand</w:t>
            </w:r>
            <w:r>
              <w:rPr>
                <w:rFonts w:ascii="Cachet Book" w:hAnsi="Cachet Book"/>
                <w:sz w:val="24"/>
                <w:szCs w:val="28"/>
              </w:rPr>
              <w:t>.</w:t>
            </w:r>
          </w:p>
        </w:tc>
        <w:tc>
          <w:tcPr>
            <w:tcW w:w="1980" w:type="dxa"/>
          </w:tcPr>
          <w:p w14:paraId="677609F9" w14:textId="72CAF99C" w:rsidR="00A855D6" w:rsidRPr="00464B19" w:rsidRDefault="00464B19" w:rsidP="00A855D6">
            <w:pPr>
              <w:rPr>
                <w:rFonts w:ascii="Cachet Book" w:hAnsi="Cachet Book"/>
                <w:sz w:val="24"/>
                <w:szCs w:val="18"/>
              </w:rPr>
            </w:pPr>
            <w:r w:rsidRPr="00464B19">
              <w:rPr>
                <w:rFonts w:ascii="Cachet Book" w:hAnsi="Cachet Book"/>
                <w:sz w:val="24"/>
                <w:szCs w:val="18"/>
              </w:rPr>
              <w:t>1</w:t>
            </w:r>
          </w:p>
          <w:p w14:paraId="090743F2" w14:textId="77777777" w:rsidR="00562667" w:rsidRPr="00C45F57" w:rsidRDefault="00562667" w:rsidP="00A855D6">
            <w:pPr>
              <w:rPr>
                <w:rFonts w:ascii="Cachet Book" w:hAnsi="Cachet Book"/>
                <w:color w:val="808080" w:themeColor="background1" w:themeShade="80"/>
                <w:sz w:val="24"/>
                <w:szCs w:val="18"/>
              </w:rPr>
            </w:pPr>
          </w:p>
          <w:p w14:paraId="043B0346" w14:textId="3669845A" w:rsidR="00562667" w:rsidRPr="00C45F57" w:rsidRDefault="00562667" w:rsidP="00464E15">
            <w:pPr>
              <w:jc w:val="center"/>
              <w:rPr>
                <w:rFonts w:ascii="Cachet Book" w:hAnsi="Cachet Book"/>
                <w:color w:val="808080" w:themeColor="background1" w:themeShade="80"/>
                <w:sz w:val="24"/>
                <w:szCs w:val="18"/>
              </w:rPr>
            </w:pPr>
          </w:p>
        </w:tc>
        <w:tc>
          <w:tcPr>
            <w:tcW w:w="1980" w:type="dxa"/>
          </w:tcPr>
          <w:p w14:paraId="4646F7C8" w14:textId="613C08DF" w:rsidR="00A855D6" w:rsidRPr="00181039" w:rsidRDefault="00464B19" w:rsidP="00A855D6">
            <w:pPr>
              <w:rPr>
                <w:rFonts w:ascii="Cachet Book" w:hAnsi="Cachet Book"/>
                <w:sz w:val="24"/>
                <w:szCs w:val="18"/>
              </w:rPr>
            </w:pPr>
            <w:r>
              <w:rPr>
                <w:rFonts w:ascii="Cachet Book" w:hAnsi="Cachet Book"/>
                <w:sz w:val="24"/>
                <w:szCs w:val="18"/>
              </w:rPr>
              <w:t>2</w:t>
            </w:r>
          </w:p>
          <w:p w14:paraId="2E1887E4" w14:textId="77777777" w:rsidR="00562667" w:rsidRPr="00C45F57" w:rsidRDefault="00562667" w:rsidP="00A855D6">
            <w:pPr>
              <w:rPr>
                <w:rFonts w:ascii="Cachet Book" w:hAnsi="Cachet Book"/>
                <w:color w:val="808080" w:themeColor="background1" w:themeShade="80"/>
                <w:sz w:val="24"/>
                <w:szCs w:val="18"/>
              </w:rPr>
            </w:pPr>
          </w:p>
          <w:p w14:paraId="0D549488" w14:textId="4D6952D5" w:rsidR="00562667" w:rsidRPr="00C45F57" w:rsidRDefault="00562667" w:rsidP="00C45F57">
            <w:pPr>
              <w:jc w:val="center"/>
              <w:rPr>
                <w:rFonts w:ascii="Cachet Book" w:hAnsi="Cachet Book"/>
                <w:color w:val="808080" w:themeColor="background1" w:themeShade="80"/>
                <w:sz w:val="24"/>
                <w:szCs w:val="18"/>
              </w:rPr>
            </w:pPr>
          </w:p>
        </w:tc>
        <w:tc>
          <w:tcPr>
            <w:tcW w:w="1980" w:type="dxa"/>
          </w:tcPr>
          <w:p w14:paraId="31E72CB6" w14:textId="572D47C0" w:rsidR="0024152D" w:rsidRPr="00371ABB" w:rsidRDefault="00464B19" w:rsidP="0024152D">
            <w:pPr>
              <w:rPr>
                <w:rFonts w:ascii="Cachet Book" w:hAnsi="Cachet Book"/>
                <w:sz w:val="24"/>
                <w:szCs w:val="18"/>
              </w:rPr>
            </w:pPr>
            <w:r>
              <w:rPr>
                <w:rFonts w:ascii="Cachet Book" w:hAnsi="Cachet Book"/>
                <w:sz w:val="24"/>
                <w:szCs w:val="18"/>
              </w:rPr>
              <w:t>3</w:t>
            </w:r>
          </w:p>
          <w:p w14:paraId="5E5783EF" w14:textId="77777777" w:rsidR="00464B19" w:rsidRPr="00464B19" w:rsidRDefault="00464B19" w:rsidP="00464B19">
            <w:pPr>
              <w:jc w:val="center"/>
              <w:rPr>
                <w:rFonts w:ascii="Cachet Book" w:hAnsi="Cachet Book"/>
                <w:sz w:val="24"/>
                <w:szCs w:val="18"/>
              </w:rPr>
            </w:pPr>
            <w:r w:rsidRPr="00464B19">
              <w:rPr>
                <w:rFonts w:ascii="Cachet Book" w:hAnsi="Cachet Book"/>
                <w:sz w:val="24"/>
                <w:szCs w:val="18"/>
              </w:rPr>
              <w:t>Creative Movement</w:t>
            </w:r>
          </w:p>
          <w:p w14:paraId="5E6D41BD" w14:textId="77777777" w:rsidR="00464B19" w:rsidRPr="00464B19" w:rsidRDefault="00464B19" w:rsidP="00464B19">
            <w:pPr>
              <w:jc w:val="center"/>
              <w:rPr>
                <w:rFonts w:ascii="Cachet Book" w:hAnsi="Cachet Book"/>
                <w:sz w:val="24"/>
                <w:szCs w:val="18"/>
              </w:rPr>
            </w:pPr>
            <w:r w:rsidRPr="00464B19">
              <w:rPr>
                <w:rFonts w:ascii="Cachet Book" w:hAnsi="Cachet Book"/>
                <w:sz w:val="24"/>
                <w:szCs w:val="18"/>
              </w:rPr>
              <w:t>3:30PM-4:30PM</w:t>
            </w:r>
          </w:p>
          <w:p w14:paraId="3D9022C1" w14:textId="207FC84D" w:rsidR="00301EB6" w:rsidRPr="00371ABB" w:rsidRDefault="00464B19" w:rsidP="00464B19">
            <w:pPr>
              <w:jc w:val="center"/>
              <w:rPr>
                <w:rFonts w:ascii="Cachet Book" w:hAnsi="Cachet Book"/>
                <w:sz w:val="24"/>
                <w:szCs w:val="18"/>
              </w:rPr>
            </w:pPr>
            <w:r w:rsidRPr="00464B19">
              <w:rPr>
                <w:rFonts w:ascii="Cachet Book" w:hAnsi="Cachet Book"/>
                <w:sz w:val="24"/>
                <w:szCs w:val="18"/>
              </w:rPr>
              <w:t>Studio</w:t>
            </w:r>
          </w:p>
        </w:tc>
        <w:tc>
          <w:tcPr>
            <w:tcW w:w="1980" w:type="dxa"/>
          </w:tcPr>
          <w:p w14:paraId="22B5798C" w14:textId="7F266A70" w:rsidR="00A855D6" w:rsidRDefault="00464B19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4</w:t>
            </w:r>
          </w:p>
          <w:p w14:paraId="3B0891AA" w14:textId="77777777" w:rsidR="00464B19" w:rsidRPr="00464B19" w:rsidRDefault="00464B19" w:rsidP="00464B19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464B19">
              <w:rPr>
                <w:rFonts w:ascii="Cachet Book" w:hAnsi="Cachet Book"/>
                <w:sz w:val="24"/>
                <w:szCs w:val="24"/>
              </w:rPr>
              <w:t>Bowling</w:t>
            </w:r>
          </w:p>
          <w:p w14:paraId="52C908B0" w14:textId="77777777" w:rsidR="00464B19" w:rsidRPr="00464B19" w:rsidRDefault="00464B19" w:rsidP="00464B19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464B19">
              <w:rPr>
                <w:rFonts w:ascii="Cachet Book" w:hAnsi="Cachet Book"/>
                <w:sz w:val="24"/>
                <w:szCs w:val="24"/>
              </w:rPr>
              <w:t>West Side Lanes</w:t>
            </w:r>
          </w:p>
          <w:p w14:paraId="67BAEC14" w14:textId="055F314A" w:rsidR="00BC48CB" w:rsidRPr="001630BD" w:rsidRDefault="00464B19" w:rsidP="00464B19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464B19">
              <w:rPr>
                <w:rFonts w:ascii="Cachet Book" w:hAnsi="Cachet Book"/>
                <w:sz w:val="24"/>
                <w:szCs w:val="24"/>
              </w:rPr>
              <w:t>3PM-5PM</w:t>
            </w:r>
          </w:p>
        </w:tc>
        <w:tc>
          <w:tcPr>
            <w:tcW w:w="2004" w:type="dxa"/>
          </w:tcPr>
          <w:p w14:paraId="08FFB9C9" w14:textId="7FCE34C8" w:rsidR="00A855D6" w:rsidRPr="001630BD" w:rsidRDefault="00464B19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5</w:t>
            </w:r>
          </w:p>
          <w:p w14:paraId="00FB3B2B" w14:textId="77777777" w:rsidR="00464B19" w:rsidRPr="00464B19" w:rsidRDefault="00464B19" w:rsidP="00464B19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464B19">
              <w:rPr>
                <w:rFonts w:ascii="Cachet Book" w:hAnsi="Cachet Book"/>
                <w:sz w:val="24"/>
                <w:szCs w:val="24"/>
              </w:rPr>
              <w:t>*Family Track Time</w:t>
            </w:r>
          </w:p>
          <w:p w14:paraId="6134160B" w14:textId="41199E23" w:rsidR="00181039" w:rsidRPr="00181039" w:rsidRDefault="00464B19" w:rsidP="00464B19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464B19">
              <w:rPr>
                <w:rFonts w:ascii="Cachet Book" w:hAnsi="Cachet Book"/>
                <w:sz w:val="24"/>
                <w:szCs w:val="24"/>
              </w:rPr>
              <w:t>3PM-5:30PM</w:t>
            </w:r>
          </w:p>
          <w:p w14:paraId="395F777D" w14:textId="7A617AD2" w:rsidR="002D14ED" w:rsidRPr="001630BD" w:rsidRDefault="002D14ED" w:rsidP="00016274">
            <w:pPr>
              <w:rPr>
                <w:rFonts w:ascii="Cachet Book" w:hAnsi="Cachet Book"/>
                <w:sz w:val="24"/>
                <w:szCs w:val="24"/>
              </w:rPr>
            </w:pPr>
          </w:p>
        </w:tc>
        <w:tc>
          <w:tcPr>
            <w:tcW w:w="1956" w:type="dxa"/>
          </w:tcPr>
          <w:p w14:paraId="1E77CD54" w14:textId="24CBE4A7" w:rsidR="00A855D6" w:rsidRPr="001630BD" w:rsidRDefault="00464B19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6</w:t>
            </w:r>
          </w:p>
          <w:p w14:paraId="61325721" w14:textId="77777777" w:rsidR="007B15BF" w:rsidRPr="007B15BF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*Open Swim</w:t>
            </w:r>
          </w:p>
          <w:p w14:paraId="09AC2D64" w14:textId="634588B1" w:rsidR="00181039" w:rsidRPr="001630BD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1PM-5:30PM</w:t>
            </w:r>
          </w:p>
        </w:tc>
      </w:tr>
      <w:tr w:rsidR="00A855D6" w:rsidRPr="009E5245" w14:paraId="1F925A2A" w14:textId="77777777" w:rsidTr="00C9394F">
        <w:trPr>
          <w:trHeight w:hRule="exact" w:val="1483"/>
        </w:trPr>
        <w:tc>
          <w:tcPr>
            <w:tcW w:w="1975" w:type="dxa"/>
          </w:tcPr>
          <w:p w14:paraId="0D9CAC7B" w14:textId="3D0FA838" w:rsidR="00A855D6" w:rsidRPr="001630BD" w:rsidRDefault="00464B19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7</w:t>
            </w:r>
          </w:p>
          <w:p w14:paraId="4E91ACEB" w14:textId="77777777" w:rsidR="00A855D6" w:rsidRPr="001630BD" w:rsidRDefault="00A855D6" w:rsidP="00A855D6">
            <w:pPr>
              <w:rPr>
                <w:rFonts w:ascii="Cachet Book" w:hAnsi="Cachet Book"/>
                <w:sz w:val="24"/>
                <w:szCs w:val="24"/>
              </w:rPr>
            </w:pPr>
          </w:p>
          <w:p w14:paraId="5A74034C" w14:textId="227594B1" w:rsidR="00301EB6" w:rsidRPr="00301EB6" w:rsidRDefault="00301EB6" w:rsidP="00A855D6">
            <w:pPr>
              <w:jc w:val="center"/>
              <w:rPr>
                <w:rFonts w:ascii="Cachet Bold" w:hAnsi="Cachet Bold"/>
                <w:sz w:val="24"/>
                <w:szCs w:val="24"/>
              </w:rPr>
            </w:pPr>
          </w:p>
        </w:tc>
        <w:tc>
          <w:tcPr>
            <w:tcW w:w="1980" w:type="dxa"/>
          </w:tcPr>
          <w:p w14:paraId="2FAF62B0" w14:textId="1CB5461C" w:rsidR="00A855D6" w:rsidRPr="001630BD" w:rsidRDefault="00464B19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8</w:t>
            </w:r>
          </w:p>
          <w:p w14:paraId="094ECCF6" w14:textId="77777777" w:rsidR="007B15BF" w:rsidRPr="007B15BF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*Family Track Time</w:t>
            </w:r>
          </w:p>
          <w:p w14:paraId="7669B8E0" w14:textId="2F19C0DA" w:rsidR="00A855D6" w:rsidRPr="007B15BF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3PM-5:30PM</w:t>
            </w:r>
          </w:p>
          <w:p w14:paraId="50E65964" w14:textId="66D1EA73" w:rsidR="00103B19" w:rsidRPr="00103B19" w:rsidRDefault="00103B19" w:rsidP="00464E15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</w:p>
        </w:tc>
        <w:tc>
          <w:tcPr>
            <w:tcW w:w="1980" w:type="dxa"/>
          </w:tcPr>
          <w:p w14:paraId="30004073" w14:textId="714F6ADF" w:rsidR="00A855D6" w:rsidRPr="001630BD" w:rsidRDefault="00464B19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9</w:t>
            </w:r>
          </w:p>
          <w:p w14:paraId="0807A996" w14:textId="378AE723" w:rsidR="00A855D6" w:rsidRPr="009E5245" w:rsidRDefault="00C45F57" w:rsidP="00C45F57">
            <w:pPr>
              <w:jc w:val="center"/>
              <w:rPr>
                <w:rFonts w:ascii="Cachet Book" w:hAnsi="Cachet Book"/>
                <w:sz w:val="18"/>
                <w:szCs w:val="18"/>
              </w:rPr>
            </w:pPr>
            <w:r w:rsidRPr="009E5245">
              <w:rPr>
                <w:rFonts w:ascii="Cachet Book" w:hAnsi="Cachet Book"/>
                <w:sz w:val="18"/>
                <w:szCs w:val="18"/>
              </w:rPr>
              <w:t xml:space="preserve"> </w:t>
            </w:r>
          </w:p>
        </w:tc>
        <w:tc>
          <w:tcPr>
            <w:tcW w:w="1980" w:type="dxa"/>
          </w:tcPr>
          <w:p w14:paraId="579746E1" w14:textId="0DFD0252" w:rsidR="00A855D6" w:rsidRPr="00181039" w:rsidRDefault="00464B19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10</w:t>
            </w:r>
          </w:p>
          <w:p w14:paraId="08AB9572" w14:textId="0B8BBC62" w:rsidR="00464E15" w:rsidRDefault="007B15BF" w:rsidP="00301EB6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C</w:t>
            </w:r>
            <w:r w:rsidR="004217CA">
              <w:rPr>
                <w:rFonts w:ascii="Cachet Book" w:hAnsi="Cachet Book"/>
                <w:sz w:val="24"/>
                <w:szCs w:val="24"/>
              </w:rPr>
              <w:t>reative Movement</w:t>
            </w:r>
          </w:p>
          <w:p w14:paraId="1B169F11" w14:textId="77777777" w:rsidR="007B15BF" w:rsidRDefault="007B15BF" w:rsidP="00301EB6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3:30PM-4:30PM</w:t>
            </w:r>
          </w:p>
          <w:p w14:paraId="4A78FE75" w14:textId="69395523" w:rsidR="007B15BF" w:rsidRPr="007B15BF" w:rsidRDefault="004217CA" w:rsidP="00301EB6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Studio</w:t>
            </w:r>
          </w:p>
        </w:tc>
        <w:tc>
          <w:tcPr>
            <w:tcW w:w="1980" w:type="dxa"/>
          </w:tcPr>
          <w:p w14:paraId="2901A507" w14:textId="6B442F9C" w:rsidR="00A855D6" w:rsidRDefault="00464B19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11</w:t>
            </w:r>
          </w:p>
          <w:p w14:paraId="553029BA" w14:textId="77777777" w:rsidR="00BC48CB" w:rsidRPr="00BC48CB" w:rsidRDefault="00BC48CB" w:rsidP="008715D7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BC48CB">
              <w:rPr>
                <w:rFonts w:ascii="Cachet Book" w:hAnsi="Cachet Book"/>
                <w:sz w:val="24"/>
                <w:szCs w:val="24"/>
              </w:rPr>
              <w:t>Bowling</w:t>
            </w:r>
          </w:p>
          <w:p w14:paraId="33BD9C16" w14:textId="77777777" w:rsidR="00BC48CB" w:rsidRPr="00BC48CB" w:rsidRDefault="00BC48CB" w:rsidP="00BC48CB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BC48CB">
              <w:rPr>
                <w:rFonts w:ascii="Cachet Book" w:hAnsi="Cachet Book"/>
                <w:sz w:val="24"/>
                <w:szCs w:val="24"/>
              </w:rPr>
              <w:t>West Side Lanes</w:t>
            </w:r>
          </w:p>
          <w:p w14:paraId="09A07477" w14:textId="0C19D7D4" w:rsidR="00BC48CB" w:rsidRPr="001630BD" w:rsidRDefault="00BC48CB" w:rsidP="00BC48CB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BC48CB">
              <w:rPr>
                <w:rFonts w:ascii="Cachet Book" w:hAnsi="Cachet Book"/>
                <w:sz w:val="24"/>
                <w:szCs w:val="24"/>
              </w:rPr>
              <w:t>3PM-5PM</w:t>
            </w:r>
          </w:p>
          <w:p w14:paraId="00E3B93F" w14:textId="1AF6D97F" w:rsidR="00A855D6" w:rsidRPr="001630BD" w:rsidRDefault="00A855D6" w:rsidP="00464E15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</w:p>
        </w:tc>
        <w:tc>
          <w:tcPr>
            <w:tcW w:w="2004" w:type="dxa"/>
          </w:tcPr>
          <w:p w14:paraId="3B465B50" w14:textId="78E7C356" w:rsidR="00A855D6" w:rsidRPr="001630BD" w:rsidRDefault="00464B19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12</w:t>
            </w:r>
          </w:p>
          <w:p w14:paraId="1DE042B9" w14:textId="77777777" w:rsidR="002D14ED" w:rsidRDefault="007B15BF" w:rsidP="002D14ED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*Family Track Time</w:t>
            </w:r>
          </w:p>
          <w:p w14:paraId="00942C85" w14:textId="57BCDB3E" w:rsidR="007B15BF" w:rsidRPr="002D14ED" w:rsidRDefault="007B15BF" w:rsidP="002D14ED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3PM-5:30PM</w:t>
            </w:r>
          </w:p>
        </w:tc>
        <w:tc>
          <w:tcPr>
            <w:tcW w:w="1956" w:type="dxa"/>
          </w:tcPr>
          <w:p w14:paraId="7942D77D" w14:textId="4EB6B54D" w:rsidR="00A855D6" w:rsidRPr="001630BD" w:rsidRDefault="00464B19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13</w:t>
            </w:r>
          </w:p>
          <w:p w14:paraId="3F1A6157" w14:textId="77777777" w:rsidR="00A855D6" w:rsidRDefault="00016274" w:rsidP="00181039">
            <w:pPr>
              <w:tabs>
                <w:tab w:val="left" w:pos="187"/>
              </w:tabs>
              <w:jc w:val="center"/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*Open Swim</w:t>
            </w:r>
          </w:p>
          <w:p w14:paraId="1451C229" w14:textId="1C49EC44" w:rsidR="00016274" w:rsidRPr="001630BD" w:rsidRDefault="00016274" w:rsidP="00181039">
            <w:pPr>
              <w:tabs>
                <w:tab w:val="left" w:pos="187"/>
              </w:tabs>
              <w:jc w:val="center"/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1PM-5:30PM</w:t>
            </w:r>
          </w:p>
        </w:tc>
      </w:tr>
      <w:tr w:rsidR="00A855D6" w:rsidRPr="009E5245" w14:paraId="377EE8D3" w14:textId="77777777" w:rsidTr="007B15BF">
        <w:trPr>
          <w:trHeight w:hRule="exact" w:val="1492"/>
        </w:trPr>
        <w:tc>
          <w:tcPr>
            <w:tcW w:w="1975" w:type="dxa"/>
          </w:tcPr>
          <w:p w14:paraId="2440DF9F" w14:textId="4BE0A77A" w:rsidR="00A855D6" w:rsidRPr="001630BD" w:rsidRDefault="00464B19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14</w:t>
            </w:r>
          </w:p>
          <w:p w14:paraId="67CFAA61" w14:textId="77777777" w:rsidR="00A855D6" w:rsidRPr="001630BD" w:rsidRDefault="00A855D6" w:rsidP="00A855D6">
            <w:pPr>
              <w:rPr>
                <w:rFonts w:ascii="Cachet Book" w:hAnsi="Cachet Book"/>
                <w:sz w:val="24"/>
                <w:szCs w:val="24"/>
              </w:rPr>
            </w:pPr>
          </w:p>
          <w:p w14:paraId="4C99CABC" w14:textId="642960DB" w:rsidR="00A855D6" w:rsidRPr="001630BD" w:rsidRDefault="00A855D6" w:rsidP="00301EB6">
            <w:pPr>
              <w:jc w:val="center"/>
              <w:rPr>
                <w:rFonts w:ascii="Cachet Bold" w:hAnsi="Cachet Bold"/>
                <w:sz w:val="24"/>
                <w:szCs w:val="24"/>
              </w:rPr>
            </w:pPr>
          </w:p>
        </w:tc>
        <w:tc>
          <w:tcPr>
            <w:tcW w:w="1980" w:type="dxa"/>
          </w:tcPr>
          <w:p w14:paraId="43036118" w14:textId="1EC890CA" w:rsidR="00A855D6" w:rsidRPr="001630BD" w:rsidRDefault="00464B19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15</w:t>
            </w:r>
          </w:p>
          <w:p w14:paraId="62837AAC" w14:textId="77777777" w:rsidR="007B15BF" w:rsidRPr="007B15BF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*Family Track Time</w:t>
            </w:r>
          </w:p>
          <w:p w14:paraId="73B0A48A" w14:textId="69060A26" w:rsidR="00A855D6" w:rsidRPr="001630BD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3PM-5:30PM</w:t>
            </w:r>
          </w:p>
          <w:p w14:paraId="5AA545A1" w14:textId="1E1C3B96" w:rsidR="00803E4C" w:rsidRPr="001630BD" w:rsidRDefault="00803E4C" w:rsidP="00103B19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</w:p>
        </w:tc>
        <w:tc>
          <w:tcPr>
            <w:tcW w:w="1980" w:type="dxa"/>
          </w:tcPr>
          <w:p w14:paraId="42328C84" w14:textId="0ACFD5AA" w:rsidR="001630BD" w:rsidRDefault="00464B19" w:rsidP="004217CA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16</w:t>
            </w:r>
          </w:p>
          <w:p w14:paraId="6B80EA17" w14:textId="032D0604" w:rsidR="0052553F" w:rsidRPr="001630BD" w:rsidRDefault="0052553F" w:rsidP="0052553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</w:p>
        </w:tc>
        <w:tc>
          <w:tcPr>
            <w:tcW w:w="1980" w:type="dxa"/>
          </w:tcPr>
          <w:p w14:paraId="7C0ABE9F" w14:textId="79D533B1" w:rsidR="00A855D6" w:rsidRPr="001630BD" w:rsidRDefault="00464B19" w:rsidP="00464E15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17</w:t>
            </w:r>
          </w:p>
          <w:p w14:paraId="3436611A" w14:textId="28052AAA" w:rsidR="007B15BF" w:rsidRPr="007B15BF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C</w:t>
            </w:r>
            <w:r w:rsidR="004217CA">
              <w:rPr>
                <w:rFonts w:ascii="Cachet Book" w:hAnsi="Cachet Book"/>
                <w:sz w:val="24"/>
                <w:szCs w:val="24"/>
              </w:rPr>
              <w:t>reative Movement</w:t>
            </w:r>
          </w:p>
          <w:p w14:paraId="2537FE62" w14:textId="77777777" w:rsidR="007B15BF" w:rsidRPr="007B15BF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3:30PM-4:30PM</w:t>
            </w:r>
          </w:p>
          <w:p w14:paraId="47E7161D" w14:textId="17C3921C" w:rsidR="00E62BA7" w:rsidRPr="007B15BF" w:rsidRDefault="004217CA" w:rsidP="007B15BF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rFonts w:ascii="Cachet Book" w:hAnsi="Cachet Book"/>
                <w:sz w:val="24"/>
                <w:szCs w:val="24"/>
              </w:rPr>
              <w:t>Studio</w:t>
            </w:r>
          </w:p>
        </w:tc>
        <w:tc>
          <w:tcPr>
            <w:tcW w:w="1980" w:type="dxa"/>
          </w:tcPr>
          <w:p w14:paraId="4BA16559" w14:textId="1BECE6F8" w:rsidR="00A855D6" w:rsidRPr="001630BD" w:rsidRDefault="00464B19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18</w:t>
            </w:r>
          </w:p>
          <w:p w14:paraId="56030F97" w14:textId="77777777" w:rsidR="00BC48CB" w:rsidRPr="00BC48CB" w:rsidRDefault="00BC48CB" w:rsidP="008715D7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BC48CB">
              <w:rPr>
                <w:rFonts w:ascii="Cachet Book" w:hAnsi="Cachet Book"/>
                <w:sz w:val="24"/>
                <w:szCs w:val="24"/>
              </w:rPr>
              <w:t>Bowling</w:t>
            </w:r>
          </w:p>
          <w:p w14:paraId="4E7A0539" w14:textId="77777777" w:rsidR="00BC48CB" w:rsidRPr="00BC48CB" w:rsidRDefault="00BC48CB" w:rsidP="00BC48CB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BC48CB">
              <w:rPr>
                <w:rFonts w:ascii="Cachet Book" w:hAnsi="Cachet Book"/>
                <w:sz w:val="24"/>
                <w:szCs w:val="24"/>
              </w:rPr>
              <w:t>West Side Lanes</w:t>
            </w:r>
          </w:p>
          <w:p w14:paraId="54DF3889" w14:textId="3A272EBA" w:rsidR="00CD53E0" w:rsidRPr="001630BD" w:rsidRDefault="00BC48CB" w:rsidP="00BC48CB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BC48CB">
              <w:rPr>
                <w:rFonts w:ascii="Cachet Book" w:hAnsi="Cachet Book"/>
                <w:sz w:val="24"/>
                <w:szCs w:val="24"/>
              </w:rPr>
              <w:t>3PM-5PM</w:t>
            </w:r>
          </w:p>
        </w:tc>
        <w:tc>
          <w:tcPr>
            <w:tcW w:w="2004" w:type="dxa"/>
          </w:tcPr>
          <w:p w14:paraId="1288D363" w14:textId="5118C37C" w:rsidR="00A855D6" w:rsidRPr="001630BD" w:rsidRDefault="004217CA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1</w:t>
            </w:r>
            <w:r w:rsidR="00464B19">
              <w:rPr>
                <w:rFonts w:ascii="Cachet Book" w:hAnsi="Cachet Book"/>
                <w:sz w:val="24"/>
                <w:szCs w:val="24"/>
              </w:rPr>
              <w:t>9</w:t>
            </w:r>
          </w:p>
          <w:p w14:paraId="116F91C4" w14:textId="77777777" w:rsidR="007B15BF" w:rsidRPr="007B15BF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*Family Track Time</w:t>
            </w:r>
          </w:p>
          <w:p w14:paraId="3DFA8166" w14:textId="0037C441" w:rsidR="002D14ED" w:rsidRPr="001630BD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3PM-5:30PM</w:t>
            </w:r>
          </w:p>
        </w:tc>
        <w:tc>
          <w:tcPr>
            <w:tcW w:w="1956" w:type="dxa"/>
          </w:tcPr>
          <w:p w14:paraId="7C7B18AD" w14:textId="236C82E1" w:rsidR="00301EB6" w:rsidRDefault="00464B19" w:rsidP="00016274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20</w:t>
            </w:r>
          </w:p>
          <w:p w14:paraId="4C84C5D8" w14:textId="77777777" w:rsidR="00016274" w:rsidRPr="00016274" w:rsidRDefault="00016274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016274">
              <w:rPr>
                <w:rFonts w:ascii="Cachet Book" w:hAnsi="Cachet Book"/>
                <w:sz w:val="24"/>
                <w:szCs w:val="24"/>
              </w:rPr>
              <w:t>*Open Swim</w:t>
            </w:r>
          </w:p>
          <w:p w14:paraId="33EA1D9D" w14:textId="1CA6C38A" w:rsidR="00016274" w:rsidRPr="001630BD" w:rsidRDefault="00016274" w:rsidP="00016274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016274">
              <w:rPr>
                <w:rFonts w:ascii="Cachet Book" w:hAnsi="Cachet Book"/>
                <w:sz w:val="24"/>
                <w:szCs w:val="24"/>
              </w:rPr>
              <w:t>1PM-5:30PM</w:t>
            </w:r>
          </w:p>
        </w:tc>
      </w:tr>
      <w:tr w:rsidR="00A855D6" w:rsidRPr="009E5245" w14:paraId="62466F41" w14:textId="77777777" w:rsidTr="00C9394F">
        <w:trPr>
          <w:trHeight w:hRule="exact" w:val="1483"/>
        </w:trPr>
        <w:tc>
          <w:tcPr>
            <w:tcW w:w="1975" w:type="dxa"/>
            <w:tcBorders>
              <w:bottom w:val="single" w:sz="4" w:space="0" w:color="auto"/>
            </w:tcBorders>
          </w:tcPr>
          <w:p w14:paraId="16641F6D" w14:textId="10BA6743" w:rsidR="00A855D6" w:rsidRPr="001630BD" w:rsidRDefault="00464B19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21</w:t>
            </w:r>
          </w:p>
          <w:p w14:paraId="1A16440F" w14:textId="77777777" w:rsidR="00A855D6" w:rsidRPr="001630BD" w:rsidRDefault="00A855D6" w:rsidP="00A855D6">
            <w:pPr>
              <w:rPr>
                <w:rFonts w:ascii="Cachet Book" w:hAnsi="Cachet Book"/>
                <w:sz w:val="24"/>
                <w:szCs w:val="24"/>
              </w:rPr>
            </w:pPr>
          </w:p>
          <w:p w14:paraId="1AB6C9DC" w14:textId="3E546F97" w:rsidR="00A855D6" w:rsidRPr="001630BD" w:rsidRDefault="00A855D6" w:rsidP="00301EB6">
            <w:pPr>
              <w:jc w:val="center"/>
              <w:rPr>
                <w:rFonts w:ascii="Cachet Bold" w:hAnsi="Cachet Bold"/>
                <w:sz w:val="24"/>
                <w:szCs w:val="24"/>
              </w:rPr>
            </w:pPr>
          </w:p>
        </w:tc>
        <w:tc>
          <w:tcPr>
            <w:tcW w:w="1980" w:type="dxa"/>
          </w:tcPr>
          <w:p w14:paraId="716AC347" w14:textId="1EA68A28" w:rsidR="00A855D6" w:rsidRPr="001630BD" w:rsidRDefault="00464B19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22</w:t>
            </w:r>
          </w:p>
          <w:p w14:paraId="2EF2A46F" w14:textId="77777777" w:rsidR="007B15BF" w:rsidRPr="007B15BF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*Family Track Time</w:t>
            </w:r>
          </w:p>
          <w:p w14:paraId="29DE67A9" w14:textId="2D9AF74A" w:rsidR="00103B19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3PM-5:30PM</w:t>
            </w:r>
          </w:p>
          <w:p w14:paraId="4E3E978E" w14:textId="61955DFD" w:rsidR="00A855D6" w:rsidRPr="001630BD" w:rsidRDefault="00A855D6" w:rsidP="00103B19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</w:p>
        </w:tc>
        <w:tc>
          <w:tcPr>
            <w:tcW w:w="1980" w:type="dxa"/>
          </w:tcPr>
          <w:p w14:paraId="6151A821" w14:textId="2B8434CC" w:rsidR="00A855D6" w:rsidRPr="004217CA" w:rsidRDefault="00464B19" w:rsidP="004217CA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23</w:t>
            </w:r>
          </w:p>
        </w:tc>
        <w:tc>
          <w:tcPr>
            <w:tcW w:w="1980" w:type="dxa"/>
          </w:tcPr>
          <w:p w14:paraId="31BCCFAD" w14:textId="3FF029DF" w:rsidR="00A855D6" w:rsidRPr="001630BD" w:rsidRDefault="00464B19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24</w:t>
            </w:r>
          </w:p>
          <w:p w14:paraId="156F82FA" w14:textId="5BBD239C" w:rsidR="007B15BF" w:rsidRPr="007B15BF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C</w:t>
            </w:r>
            <w:r w:rsidR="004217CA">
              <w:rPr>
                <w:rFonts w:ascii="Cachet Book" w:hAnsi="Cachet Book"/>
                <w:sz w:val="24"/>
                <w:szCs w:val="24"/>
              </w:rPr>
              <w:t>reative Movement</w:t>
            </w:r>
          </w:p>
          <w:p w14:paraId="720063EB" w14:textId="77777777" w:rsidR="007B15BF" w:rsidRPr="007B15BF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3:30PM-4:30PM</w:t>
            </w:r>
          </w:p>
          <w:p w14:paraId="761E93EF" w14:textId="6B76E153" w:rsidR="00A855D6" w:rsidRPr="001630BD" w:rsidRDefault="004217CA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Studio</w:t>
            </w:r>
          </w:p>
        </w:tc>
        <w:tc>
          <w:tcPr>
            <w:tcW w:w="1980" w:type="dxa"/>
          </w:tcPr>
          <w:p w14:paraId="14ABDFD2" w14:textId="7419E8A5" w:rsidR="00A855D6" w:rsidRPr="001630BD" w:rsidRDefault="004217CA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2</w:t>
            </w:r>
            <w:r w:rsidR="00464B19">
              <w:rPr>
                <w:rFonts w:ascii="Cachet Book" w:hAnsi="Cachet Book"/>
                <w:sz w:val="24"/>
                <w:szCs w:val="24"/>
              </w:rPr>
              <w:t>5</w:t>
            </w:r>
          </w:p>
          <w:p w14:paraId="2B3793F0" w14:textId="77777777" w:rsidR="00404452" w:rsidRPr="00404452" w:rsidRDefault="00404452" w:rsidP="00404452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404452">
              <w:rPr>
                <w:rFonts w:ascii="Cachet Book" w:hAnsi="Cachet Book"/>
                <w:sz w:val="24"/>
                <w:szCs w:val="24"/>
              </w:rPr>
              <w:t>Bowling</w:t>
            </w:r>
          </w:p>
          <w:p w14:paraId="0E3330B9" w14:textId="77777777" w:rsidR="00404452" w:rsidRPr="00404452" w:rsidRDefault="00404452" w:rsidP="00404452">
            <w:pPr>
              <w:rPr>
                <w:rFonts w:ascii="Cachet Book" w:hAnsi="Cachet Book"/>
                <w:sz w:val="24"/>
                <w:szCs w:val="24"/>
              </w:rPr>
            </w:pPr>
            <w:r w:rsidRPr="00404452">
              <w:rPr>
                <w:rFonts w:ascii="Cachet Book" w:hAnsi="Cachet Book"/>
                <w:sz w:val="24"/>
                <w:szCs w:val="24"/>
              </w:rPr>
              <w:t>West Side Lanes</w:t>
            </w:r>
          </w:p>
          <w:p w14:paraId="11F072D6" w14:textId="5CE0F2D3" w:rsidR="00A855D6" w:rsidRDefault="00404452" w:rsidP="00404452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404452">
              <w:rPr>
                <w:rFonts w:ascii="Cachet Book" w:hAnsi="Cachet Book"/>
                <w:sz w:val="24"/>
                <w:szCs w:val="24"/>
              </w:rPr>
              <w:t>3PM-5PM</w:t>
            </w:r>
          </w:p>
          <w:p w14:paraId="074F90D6" w14:textId="4C8A1733" w:rsidR="00787ED9" w:rsidRPr="001630BD" w:rsidRDefault="00787ED9" w:rsidP="0024152D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</w:p>
        </w:tc>
        <w:tc>
          <w:tcPr>
            <w:tcW w:w="2004" w:type="dxa"/>
          </w:tcPr>
          <w:p w14:paraId="12741F30" w14:textId="72415457" w:rsidR="00A855D6" w:rsidRPr="001630BD" w:rsidRDefault="004217CA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2</w:t>
            </w:r>
            <w:r w:rsidR="00464B19">
              <w:rPr>
                <w:rFonts w:ascii="Cachet Book" w:hAnsi="Cachet Book"/>
                <w:sz w:val="24"/>
                <w:szCs w:val="24"/>
              </w:rPr>
              <w:t>6</w:t>
            </w:r>
          </w:p>
          <w:p w14:paraId="4014691C" w14:textId="77777777" w:rsidR="007B15BF" w:rsidRPr="007B15BF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*Family Track Time</w:t>
            </w:r>
          </w:p>
          <w:p w14:paraId="3E00914D" w14:textId="6A111CB4" w:rsidR="00A855D6" w:rsidRPr="001630BD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3PM-5:30PM</w:t>
            </w:r>
          </w:p>
        </w:tc>
        <w:tc>
          <w:tcPr>
            <w:tcW w:w="1956" w:type="dxa"/>
          </w:tcPr>
          <w:p w14:paraId="36D310AA" w14:textId="6C297CAC" w:rsidR="00A855D6" w:rsidRPr="001630BD" w:rsidRDefault="004217CA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2</w:t>
            </w:r>
            <w:r w:rsidR="00464B19">
              <w:rPr>
                <w:rFonts w:ascii="Cachet Book" w:hAnsi="Cachet Book"/>
                <w:sz w:val="24"/>
                <w:szCs w:val="24"/>
              </w:rPr>
              <w:t>7</w:t>
            </w:r>
          </w:p>
          <w:p w14:paraId="254FDFFB" w14:textId="77777777" w:rsidR="00016274" w:rsidRPr="00016274" w:rsidRDefault="00016274" w:rsidP="00016274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016274">
              <w:rPr>
                <w:rFonts w:ascii="Cachet Book" w:hAnsi="Cachet Book"/>
                <w:sz w:val="24"/>
                <w:szCs w:val="24"/>
              </w:rPr>
              <w:t>*Open Swim</w:t>
            </w:r>
          </w:p>
          <w:p w14:paraId="73997C67" w14:textId="04506C9D" w:rsidR="00A855D6" w:rsidRPr="001630BD" w:rsidRDefault="00016274" w:rsidP="00016274">
            <w:pPr>
              <w:jc w:val="center"/>
              <w:rPr>
                <w:rFonts w:ascii="Cachet Book" w:hAnsi="Cachet Book"/>
                <w:color w:val="FF0000"/>
                <w:sz w:val="24"/>
                <w:szCs w:val="24"/>
              </w:rPr>
            </w:pPr>
            <w:r w:rsidRPr="00016274">
              <w:rPr>
                <w:rFonts w:ascii="Cachet Book" w:hAnsi="Cachet Book"/>
                <w:sz w:val="24"/>
                <w:szCs w:val="24"/>
              </w:rPr>
              <w:t>1PM-5:30PM</w:t>
            </w:r>
          </w:p>
        </w:tc>
      </w:tr>
      <w:tr w:rsidR="00A855D6" w:rsidRPr="009E5245" w14:paraId="1A44CECF" w14:textId="77777777" w:rsidTr="007B15BF">
        <w:trPr>
          <w:trHeight w:hRule="exact" w:val="1483"/>
        </w:trPr>
        <w:tc>
          <w:tcPr>
            <w:tcW w:w="1975" w:type="dxa"/>
            <w:tcBorders>
              <w:bottom w:val="single" w:sz="4" w:space="0" w:color="auto"/>
            </w:tcBorders>
          </w:tcPr>
          <w:p w14:paraId="1433E111" w14:textId="4894B4B8" w:rsidR="00A855D6" w:rsidRPr="001630BD" w:rsidRDefault="004217CA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2</w:t>
            </w:r>
            <w:r w:rsidR="00464B19">
              <w:rPr>
                <w:rFonts w:ascii="Cachet Book" w:hAnsi="Cachet Book"/>
                <w:sz w:val="24"/>
                <w:szCs w:val="24"/>
              </w:rPr>
              <w:t>8</w:t>
            </w:r>
          </w:p>
          <w:p w14:paraId="254E01E6" w14:textId="77777777" w:rsidR="00A855D6" w:rsidRPr="001630BD" w:rsidRDefault="00A855D6" w:rsidP="00A855D6">
            <w:pPr>
              <w:rPr>
                <w:rFonts w:ascii="Cachet Book" w:hAnsi="Cachet Book"/>
                <w:sz w:val="24"/>
                <w:szCs w:val="24"/>
              </w:rPr>
            </w:pPr>
          </w:p>
          <w:p w14:paraId="432709EC" w14:textId="1BE86AC3" w:rsidR="00A855D6" w:rsidRPr="001630BD" w:rsidRDefault="00A855D6" w:rsidP="00301EB6">
            <w:pPr>
              <w:jc w:val="center"/>
              <w:rPr>
                <w:rFonts w:ascii="Cachet Bold" w:hAnsi="Cachet Bold"/>
                <w:sz w:val="24"/>
                <w:szCs w:val="24"/>
              </w:rPr>
            </w:pPr>
          </w:p>
        </w:tc>
        <w:tc>
          <w:tcPr>
            <w:tcW w:w="1980" w:type="dxa"/>
          </w:tcPr>
          <w:p w14:paraId="4BB47F7F" w14:textId="0AFF35B0" w:rsidR="00A855D6" w:rsidRPr="001630BD" w:rsidRDefault="004217CA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2</w:t>
            </w:r>
            <w:r w:rsidR="00464B19">
              <w:rPr>
                <w:rFonts w:ascii="Cachet Book" w:hAnsi="Cachet Book"/>
                <w:sz w:val="24"/>
                <w:szCs w:val="24"/>
              </w:rPr>
              <w:t>9</w:t>
            </w:r>
          </w:p>
          <w:p w14:paraId="09ED5C07" w14:textId="77777777" w:rsidR="007B15BF" w:rsidRPr="007B15BF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*Family Track Time</w:t>
            </w:r>
          </w:p>
          <w:p w14:paraId="08E25A4C" w14:textId="71F03216" w:rsidR="00103B19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3PM-5:30PM</w:t>
            </w:r>
          </w:p>
          <w:p w14:paraId="23EA0508" w14:textId="3A438B2D" w:rsidR="00A855D6" w:rsidRPr="001630BD" w:rsidRDefault="00A855D6" w:rsidP="00103B19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</w:p>
        </w:tc>
        <w:tc>
          <w:tcPr>
            <w:tcW w:w="1980" w:type="dxa"/>
          </w:tcPr>
          <w:p w14:paraId="04A8B546" w14:textId="3C9EA8A8" w:rsidR="00A855D6" w:rsidRDefault="00464B19" w:rsidP="004217CA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30</w:t>
            </w:r>
          </w:p>
          <w:p w14:paraId="056D6E73" w14:textId="58B24AD3" w:rsidR="0052553F" w:rsidRPr="00AC33A1" w:rsidRDefault="0052553F" w:rsidP="0052553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980" w:type="dxa"/>
          </w:tcPr>
          <w:p w14:paraId="6A2D5430" w14:textId="21191F36" w:rsidR="00A855D6" w:rsidRPr="001630BD" w:rsidRDefault="00464B19" w:rsidP="00DA3692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31</w:t>
            </w:r>
          </w:p>
          <w:p w14:paraId="0E213F73" w14:textId="72DBE24F" w:rsidR="007B15BF" w:rsidRPr="007B15BF" w:rsidRDefault="004217CA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Creative Movement</w:t>
            </w:r>
          </w:p>
          <w:p w14:paraId="2C8BC4EB" w14:textId="77777777" w:rsidR="007B15BF" w:rsidRPr="007B15BF" w:rsidRDefault="007B15BF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7B15BF">
              <w:rPr>
                <w:rFonts w:ascii="Cachet Book" w:hAnsi="Cachet Book"/>
                <w:sz w:val="24"/>
                <w:szCs w:val="24"/>
              </w:rPr>
              <w:t>3:30PM-4:30PM</w:t>
            </w:r>
          </w:p>
          <w:p w14:paraId="3707E57F" w14:textId="108E9A61" w:rsidR="00A855D6" w:rsidRPr="001630BD" w:rsidRDefault="004217CA" w:rsidP="007B15BF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Studio</w:t>
            </w:r>
          </w:p>
        </w:tc>
        <w:tc>
          <w:tcPr>
            <w:tcW w:w="1980" w:type="dxa"/>
          </w:tcPr>
          <w:p w14:paraId="5232E8A0" w14:textId="34AF5A1C" w:rsidR="00A855D6" w:rsidRPr="001630BD" w:rsidRDefault="00A855D6" w:rsidP="00A855D6">
            <w:pPr>
              <w:rPr>
                <w:rFonts w:ascii="Cachet Book" w:hAnsi="Cachet Book"/>
                <w:sz w:val="24"/>
                <w:szCs w:val="24"/>
              </w:rPr>
            </w:pPr>
          </w:p>
          <w:p w14:paraId="25EB26FE" w14:textId="09C2C252" w:rsidR="00A855D6" w:rsidRPr="001630BD" w:rsidRDefault="00A855D6" w:rsidP="00DA3692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</w:p>
        </w:tc>
        <w:tc>
          <w:tcPr>
            <w:tcW w:w="2004" w:type="dxa"/>
          </w:tcPr>
          <w:p w14:paraId="63FDB0F8" w14:textId="0ED4836E" w:rsidR="002D14ED" w:rsidRPr="00181039" w:rsidRDefault="002D14ED" w:rsidP="003327DC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</w:p>
        </w:tc>
        <w:tc>
          <w:tcPr>
            <w:tcW w:w="1956" w:type="dxa"/>
          </w:tcPr>
          <w:p w14:paraId="6C692F34" w14:textId="0FA56F7A" w:rsidR="00A855D6" w:rsidRPr="00562667" w:rsidRDefault="00A855D6" w:rsidP="00AB46EC">
            <w:pPr>
              <w:jc w:val="center"/>
              <w:rPr>
                <w:rFonts w:ascii="Cachet Book" w:hAnsi="Cachet Book"/>
                <w:color w:val="7F7F7F" w:themeColor="text1" w:themeTint="80"/>
                <w:sz w:val="24"/>
                <w:szCs w:val="24"/>
              </w:rPr>
            </w:pPr>
          </w:p>
        </w:tc>
      </w:tr>
      <w:tr w:rsidR="00B62C42" w:rsidRPr="009E5245" w14:paraId="2C83DCA4" w14:textId="77777777" w:rsidTr="00C9394F">
        <w:trPr>
          <w:trHeight w:hRule="exact" w:val="1582"/>
        </w:trPr>
        <w:tc>
          <w:tcPr>
            <w:tcW w:w="1975" w:type="dxa"/>
            <w:tcBorders>
              <w:bottom w:val="single" w:sz="4" w:space="0" w:color="auto"/>
              <w:right w:val="single" w:sz="4" w:space="0" w:color="auto"/>
            </w:tcBorders>
          </w:tcPr>
          <w:p w14:paraId="2ACE44C0" w14:textId="33DFBAB7" w:rsidR="00B62C42" w:rsidRPr="00181039" w:rsidRDefault="00AB46EC" w:rsidP="00A855D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463031F2" w14:textId="268C87A9" w:rsidR="00B62C42" w:rsidRPr="001630BD" w:rsidRDefault="00B62C42" w:rsidP="00A855D6">
            <w:pPr>
              <w:rPr>
                <w:rFonts w:ascii="Cachet Book" w:hAnsi="Cachet Book"/>
                <w:sz w:val="24"/>
                <w:szCs w:val="24"/>
              </w:rPr>
            </w:pPr>
          </w:p>
        </w:tc>
        <w:tc>
          <w:tcPr>
            <w:tcW w:w="1980" w:type="dxa"/>
          </w:tcPr>
          <w:p w14:paraId="41F8F398" w14:textId="77777777" w:rsidR="00B62C42" w:rsidRPr="001630BD" w:rsidRDefault="00B62C42" w:rsidP="00A855D6">
            <w:pPr>
              <w:rPr>
                <w:rFonts w:ascii="Cachet Book" w:hAnsi="Cachet Book"/>
                <w:sz w:val="24"/>
                <w:szCs w:val="24"/>
              </w:rPr>
            </w:pPr>
          </w:p>
        </w:tc>
        <w:tc>
          <w:tcPr>
            <w:tcW w:w="1980" w:type="dxa"/>
          </w:tcPr>
          <w:p w14:paraId="06A5F087" w14:textId="77777777" w:rsidR="00B62C42" w:rsidRPr="001630BD" w:rsidRDefault="00B62C42" w:rsidP="00A855D6">
            <w:pPr>
              <w:rPr>
                <w:rFonts w:ascii="Cachet Book" w:hAnsi="Cachet Book"/>
                <w:sz w:val="24"/>
                <w:szCs w:val="24"/>
              </w:rPr>
            </w:pPr>
          </w:p>
        </w:tc>
        <w:tc>
          <w:tcPr>
            <w:tcW w:w="1980" w:type="dxa"/>
          </w:tcPr>
          <w:p w14:paraId="27092A82" w14:textId="77777777" w:rsidR="00B62C42" w:rsidRDefault="00B62C42" w:rsidP="00A855D6">
            <w:pPr>
              <w:rPr>
                <w:rFonts w:ascii="Cachet Book" w:hAnsi="Cachet Book"/>
                <w:sz w:val="24"/>
                <w:szCs w:val="24"/>
              </w:rPr>
            </w:pPr>
          </w:p>
        </w:tc>
        <w:tc>
          <w:tcPr>
            <w:tcW w:w="2004" w:type="dxa"/>
          </w:tcPr>
          <w:p w14:paraId="25B0914C" w14:textId="77777777" w:rsidR="00B62C42" w:rsidRPr="0001382F" w:rsidRDefault="00B62C42" w:rsidP="00A855D6">
            <w:pPr>
              <w:rPr>
                <w:rFonts w:ascii="Cachet Book" w:hAnsi="Cachet Book"/>
                <w:sz w:val="24"/>
                <w:szCs w:val="24"/>
              </w:rPr>
            </w:pPr>
          </w:p>
        </w:tc>
        <w:tc>
          <w:tcPr>
            <w:tcW w:w="1956" w:type="dxa"/>
          </w:tcPr>
          <w:p w14:paraId="01C2E2CF" w14:textId="30449362" w:rsidR="00B62C42" w:rsidRPr="0001382F" w:rsidRDefault="00B62C42" w:rsidP="00A855D6">
            <w:pPr>
              <w:rPr>
                <w:rFonts w:ascii="Cachet Book" w:hAnsi="Cachet Book"/>
                <w:sz w:val="24"/>
                <w:szCs w:val="24"/>
              </w:rPr>
            </w:pPr>
          </w:p>
        </w:tc>
      </w:tr>
    </w:tbl>
    <w:p w14:paraId="2D423325" w14:textId="00FCDE63" w:rsidR="00100496" w:rsidRDefault="00F87B7D" w:rsidP="007A583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5E0244D" wp14:editId="603D9C6F">
            <wp:simplePos x="0" y="0"/>
            <wp:positionH relativeFrom="column">
              <wp:posOffset>-1045210</wp:posOffset>
            </wp:positionH>
            <wp:positionV relativeFrom="paragraph">
              <wp:posOffset>5355590</wp:posOffset>
            </wp:positionV>
            <wp:extent cx="380365" cy="521335"/>
            <wp:effectExtent l="0" t="0" r="635" b="12065"/>
            <wp:wrapNone/>
            <wp:docPr id="22" name="Picture 22" descr="public:Directors:Marketing:Graphics, Images, Photos:Stock Illustrations:In House:2016_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blic:Directors:Marketing:Graphics, Images, Photos:Stock Illustrations:In House:2016_Tre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356B1" w14:textId="302171B5" w:rsidR="007052E9" w:rsidRDefault="007052E9" w:rsidP="007C60C4">
      <w:pPr>
        <w:jc w:val="center"/>
      </w:pPr>
    </w:p>
    <w:sectPr w:rsidR="007052E9" w:rsidSect="00D00833">
      <w:pgSz w:w="15840" w:h="12240" w:orient="landscape" w:code="1"/>
      <w:pgMar w:top="432" w:right="1008" w:bottom="432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chet Bold">
    <w:panose1 w:val="020F0803030404040204"/>
    <w:charset w:val="00"/>
    <w:family w:val="swiss"/>
    <w:pitch w:val="variable"/>
    <w:sig w:usb0="00000007" w:usb1="00000000" w:usb2="00000000" w:usb3="00000000" w:csb0="00000001" w:csb1="00000000"/>
  </w:font>
  <w:font w:name="Cachet Book">
    <w:panose1 w:val="020F0503030404040204"/>
    <w:charset w:val="00"/>
    <w:family w:val="swiss"/>
    <w:pitch w:val="variable"/>
    <w:sig w:usb0="0000000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0C4"/>
    <w:rsid w:val="0001382F"/>
    <w:rsid w:val="00013EC3"/>
    <w:rsid w:val="00016274"/>
    <w:rsid w:val="00017C88"/>
    <w:rsid w:val="00047FE0"/>
    <w:rsid w:val="00062BFE"/>
    <w:rsid w:val="0009251E"/>
    <w:rsid w:val="000B11CA"/>
    <w:rsid w:val="000D7576"/>
    <w:rsid w:val="000F75B4"/>
    <w:rsid w:val="00100496"/>
    <w:rsid w:val="00103B19"/>
    <w:rsid w:val="00135D0F"/>
    <w:rsid w:val="00140B67"/>
    <w:rsid w:val="001630BD"/>
    <w:rsid w:val="001773E1"/>
    <w:rsid w:val="00181039"/>
    <w:rsid w:val="00190593"/>
    <w:rsid w:val="0019560D"/>
    <w:rsid w:val="001D3744"/>
    <w:rsid w:val="001F0981"/>
    <w:rsid w:val="001F38CC"/>
    <w:rsid w:val="00226AF8"/>
    <w:rsid w:val="002312D6"/>
    <w:rsid w:val="0024152D"/>
    <w:rsid w:val="00254B55"/>
    <w:rsid w:val="002B7AFA"/>
    <w:rsid w:val="002D14ED"/>
    <w:rsid w:val="002D2C60"/>
    <w:rsid w:val="00301653"/>
    <w:rsid w:val="00301EB6"/>
    <w:rsid w:val="003327DC"/>
    <w:rsid w:val="003465FF"/>
    <w:rsid w:val="0035034F"/>
    <w:rsid w:val="00361FC5"/>
    <w:rsid w:val="00371ABB"/>
    <w:rsid w:val="00383FAC"/>
    <w:rsid w:val="003A45AE"/>
    <w:rsid w:val="003E48B4"/>
    <w:rsid w:val="003F0B8B"/>
    <w:rsid w:val="003F3E39"/>
    <w:rsid w:val="003F52EE"/>
    <w:rsid w:val="00404452"/>
    <w:rsid w:val="00416E11"/>
    <w:rsid w:val="00417A72"/>
    <w:rsid w:val="004217CA"/>
    <w:rsid w:val="00432C21"/>
    <w:rsid w:val="00440190"/>
    <w:rsid w:val="004503ED"/>
    <w:rsid w:val="00464B19"/>
    <w:rsid w:val="00464E15"/>
    <w:rsid w:val="004968A0"/>
    <w:rsid w:val="004A3D9A"/>
    <w:rsid w:val="004D2926"/>
    <w:rsid w:val="004D3B05"/>
    <w:rsid w:val="00516470"/>
    <w:rsid w:val="0052553F"/>
    <w:rsid w:val="00530264"/>
    <w:rsid w:val="00543DF5"/>
    <w:rsid w:val="005475DD"/>
    <w:rsid w:val="00562667"/>
    <w:rsid w:val="00585B4C"/>
    <w:rsid w:val="005A2315"/>
    <w:rsid w:val="005A5460"/>
    <w:rsid w:val="005A70B5"/>
    <w:rsid w:val="005B2DF7"/>
    <w:rsid w:val="005B4A28"/>
    <w:rsid w:val="005E6225"/>
    <w:rsid w:val="00603BCF"/>
    <w:rsid w:val="00610F44"/>
    <w:rsid w:val="0061746A"/>
    <w:rsid w:val="006252D7"/>
    <w:rsid w:val="00646574"/>
    <w:rsid w:val="006714B1"/>
    <w:rsid w:val="00681986"/>
    <w:rsid w:val="006A294A"/>
    <w:rsid w:val="006C2511"/>
    <w:rsid w:val="006C4139"/>
    <w:rsid w:val="006D0337"/>
    <w:rsid w:val="006E194A"/>
    <w:rsid w:val="007052E9"/>
    <w:rsid w:val="00787ED9"/>
    <w:rsid w:val="00797748"/>
    <w:rsid w:val="007A583D"/>
    <w:rsid w:val="007B15BF"/>
    <w:rsid w:val="007C0832"/>
    <w:rsid w:val="007C5B83"/>
    <w:rsid w:val="007C60C4"/>
    <w:rsid w:val="00803E4C"/>
    <w:rsid w:val="00816E26"/>
    <w:rsid w:val="0082218B"/>
    <w:rsid w:val="008428FC"/>
    <w:rsid w:val="008530DD"/>
    <w:rsid w:val="008715D7"/>
    <w:rsid w:val="00885F3B"/>
    <w:rsid w:val="008B5712"/>
    <w:rsid w:val="008C06A5"/>
    <w:rsid w:val="00902788"/>
    <w:rsid w:val="00965C59"/>
    <w:rsid w:val="0096683A"/>
    <w:rsid w:val="009850F1"/>
    <w:rsid w:val="009A724C"/>
    <w:rsid w:val="009D3938"/>
    <w:rsid w:val="009E5245"/>
    <w:rsid w:val="00A03689"/>
    <w:rsid w:val="00A24E82"/>
    <w:rsid w:val="00A519AA"/>
    <w:rsid w:val="00A635A8"/>
    <w:rsid w:val="00A82BAE"/>
    <w:rsid w:val="00A84EED"/>
    <w:rsid w:val="00A8554C"/>
    <w:rsid w:val="00A855D6"/>
    <w:rsid w:val="00A95F50"/>
    <w:rsid w:val="00AB46EC"/>
    <w:rsid w:val="00AC33A1"/>
    <w:rsid w:val="00AE6E19"/>
    <w:rsid w:val="00AF63A1"/>
    <w:rsid w:val="00AF6E4B"/>
    <w:rsid w:val="00B62C42"/>
    <w:rsid w:val="00B6543D"/>
    <w:rsid w:val="00B66AA6"/>
    <w:rsid w:val="00BC48CB"/>
    <w:rsid w:val="00BD3608"/>
    <w:rsid w:val="00C105C5"/>
    <w:rsid w:val="00C32797"/>
    <w:rsid w:val="00C40480"/>
    <w:rsid w:val="00C45F57"/>
    <w:rsid w:val="00C8623B"/>
    <w:rsid w:val="00C9394F"/>
    <w:rsid w:val="00CA20B9"/>
    <w:rsid w:val="00CB49F7"/>
    <w:rsid w:val="00CD3155"/>
    <w:rsid w:val="00CD53E0"/>
    <w:rsid w:val="00CE6EC3"/>
    <w:rsid w:val="00CF0F71"/>
    <w:rsid w:val="00CF5F7F"/>
    <w:rsid w:val="00D00833"/>
    <w:rsid w:val="00D171C7"/>
    <w:rsid w:val="00D24EF1"/>
    <w:rsid w:val="00D51377"/>
    <w:rsid w:val="00D72662"/>
    <w:rsid w:val="00D75880"/>
    <w:rsid w:val="00D87140"/>
    <w:rsid w:val="00DA3692"/>
    <w:rsid w:val="00DC5E80"/>
    <w:rsid w:val="00DF6F62"/>
    <w:rsid w:val="00E03C50"/>
    <w:rsid w:val="00E32784"/>
    <w:rsid w:val="00E5032B"/>
    <w:rsid w:val="00E514CA"/>
    <w:rsid w:val="00E62BA7"/>
    <w:rsid w:val="00E64F78"/>
    <w:rsid w:val="00E76701"/>
    <w:rsid w:val="00E81ED0"/>
    <w:rsid w:val="00E82B59"/>
    <w:rsid w:val="00EA513A"/>
    <w:rsid w:val="00EB40CF"/>
    <w:rsid w:val="00EB6C0E"/>
    <w:rsid w:val="00ED163B"/>
    <w:rsid w:val="00EF6085"/>
    <w:rsid w:val="00F0100D"/>
    <w:rsid w:val="00F33E76"/>
    <w:rsid w:val="00F516CC"/>
    <w:rsid w:val="00F6067D"/>
    <w:rsid w:val="00F87B7D"/>
    <w:rsid w:val="00F934FB"/>
    <w:rsid w:val="00FA4974"/>
    <w:rsid w:val="00FC5277"/>
    <w:rsid w:val="00FD25F8"/>
    <w:rsid w:val="00FE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7D2C8D"/>
  <w15:docId w15:val="{EF244E11-7A53-4ACE-8B35-3A63B272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38CC"/>
    <w:pPr>
      <w:autoSpaceDE w:val="0"/>
      <w:autoSpaceDN w:val="0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F38CC"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F38CC"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F38C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F38CC"/>
    <w:rPr>
      <w:rFonts w:ascii="Cambria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rFonts w:cs="Times New Roman"/>
      <w:color w:val="808080"/>
    </w:rPr>
  </w:style>
  <w:style w:type="paragraph" w:styleId="DocumentMap">
    <w:name w:val="Document Map"/>
    <w:basedOn w:val="Normal"/>
    <w:link w:val="DocumentMapChar"/>
    <w:uiPriority w:val="99"/>
    <w:semiHidden/>
    <w:rsid w:val="00A95F50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C06A5"/>
    <w:rPr>
      <w:rFonts w:ascii="Times New Roman" w:hAnsi="Times New Roman" w:cs="Arial"/>
      <w:sz w:val="2"/>
    </w:rPr>
  </w:style>
  <w:style w:type="table" w:styleId="TableGrid">
    <w:name w:val="Table Grid"/>
    <w:basedOn w:val="TableNormal"/>
    <w:locked/>
    <w:rsid w:val="00017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746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7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vanmaanen\AppData\Roaming\Microsoft\Templates\EdWorld_7DayCalendarGrid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EdWorld_7DayCalendarGrid(2)</Template>
  <TotalTime>0</TotalTime>
  <Pages>2</Pages>
  <Words>138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subject/>
  <dc:creator>rvanmaanen</dc:creator>
  <cp:keywords/>
  <dc:description/>
  <cp:lastModifiedBy>Michael Hutcherson</cp:lastModifiedBy>
  <cp:revision>2</cp:revision>
  <cp:lastPrinted>2023-03-01T16:54:00Z</cp:lastPrinted>
  <dcterms:created xsi:type="dcterms:W3CDTF">2023-05-03T15:26:00Z</dcterms:created>
  <dcterms:modified xsi:type="dcterms:W3CDTF">2023-05-03T15:26:00Z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